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BB66B" w14:textId="77777777" w:rsidR="009E6A68" w:rsidRDefault="00000000">
      <w:pPr>
        <w:jc w:val="center"/>
      </w:pPr>
      <w:r>
        <w:rPr>
          <w:b/>
        </w:rPr>
        <w:t xml:space="preserve">Załącznik nr 4 </w:t>
      </w:r>
      <w:r>
        <w:rPr>
          <w:rFonts w:ascii="Times New Roman" w:hAnsi="Times New Roman" w:cs="Times New Roman"/>
          <w:b/>
        </w:rPr>
        <w:t>do Regulaminu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wydawania i korzystania z Karty PSZOK dla właścicieli nieruchomości zamieszkałych zlokalizowanych na terenie Gminy Miejskiej Hrubieszów na potrzeby gospodarowania odpadami komunalnymi</w:t>
      </w:r>
    </w:p>
    <w:p w14:paraId="7551E895" w14:textId="77777777" w:rsidR="009E6A68" w:rsidRDefault="009E6A68"/>
    <w:p w14:paraId="6254816E" w14:textId="77777777" w:rsidR="009E6A68" w:rsidRDefault="009E6A68"/>
    <w:p w14:paraId="5EF648FA" w14:textId="77777777" w:rsidR="009E6A68" w:rsidRDefault="009E6A68">
      <w:pPr>
        <w:ind w:left="4963" w:firstLine="709"/>
      </w:pPr>
    </w:p>
    <w:p w14:paraId="295A8DDE" w14:textId="77777777" w:rsidR="009E6A68" w:rsidRDefault="00000000">
      <w:pPr>
        <w:ind w:left="4963" w:firstLine="709"/>
      </w:pPr>
      <w:r>
        <w:t>Hrubieszów, dnia …………….. r.</w:t>
      </w:r>
    </w:p>
    <w:p w14:paraId="12013878" w14:textId="77777777" w:rsidR="009E6A68" w:rsidRDefault="009E6A68">
      <w:pPr>
        <w:ind w:left="4963" w:firstLine="709"/>
      </w:pPr>
    </w:p>
    <w:p w14:paraId="53E01D9F" w14:textId="77777777" w:rsidR="009E6A68" w:rsidRDefault="009E6A68">
      <w:pPr>
        <w:ind w:left="4963" w:firstLine="709"/>
      </w:pPr>
    </w:p>
    <w:p w14:paraId="57DD4848" w14:textId="77777777" w:rsidR="009E6A68" w:rsidRDefault="009E6A68">
      <w:pPr>
        <w:ind w:left="4963" w:firstLine="709"/>
      </w:pPr>
    </w:p>
    <w:p w14:paraId="5F2AE518" w14:textId="77777777" w:rsidR="009E6A68" w:rsidRDefault="009E6A68">
      <w:pPr>
        <w:ind w:left="4963" w:firstLine="709"/>
      </w:pPr>
    </w:p>
    <w:p w14:paraId="0BA3BBFD" w14:textId="77777777" w:rsidR="009E6A68" w:rsidRDefault="00000000">
      <w:r>
        <w:t>………………………………</w:t>
      </w:r>
    </w:p>
    <w:p w14:paraId="236F8C77" w14:textId="77777777" w:rsidR="009E6A68" w:rsidRDefault="009E6A68"/>
    <w:p w14:paraId="096C6383" w14:textId="77777777" w:rsidR="009E6A68" w:rsidRDefault="00000000">
      <w:r>
        <w:t>……………………………….</w:t>
      </w:r>
    </w:p>
    <w:p w14:paraId="1E32477F" w14:textId="77777777" w:rsidR="009E6A68" w:rsidRDefault="00000000">
      <w:r>
        <w:t>(adres gospodarstwa domowego)</w:t>
      </w:r>
    </w:p>
    <w:p w14:paraId="09EDA1BD" w14:textId="77777777" w:rsidR="009E6A68" w:rsidRDefault="009E6A68"/>
    <w:p w14:paraId="7C6297E3" w14:textId="77777777" w:rsidR="009E6A68" w:rsidRDefault="009E6A68"/>
    <w:p w14:paraId="6D69E390" w14:textId="77777777" w:rsidR="009E6A68" w:rsidRDefault="009E6A68"/>
    <w:p w14:paraId="124BEE25" w14:textId="77777777" w:rsidR="009E6A68" w:rsidRDefault="00000000">
      <w:pPr>
        <w:jc w:val="center"/>
      </w:pPr>
      <w:r>
        <w:t>OŚWIADCZENIE</w:t>
      </w:r>
    </w:p>
    <w:p w14:paraId="05FBCB66" w14:textId="77777777" w:rsidR="009E6A68" w:rsidRDefault="009E6A68">
      <w:pPr>
        <w:jc w:val="center"/>
      </w:pPr>
    </w:p>
    <w:p w14:paraId="27B6C63F" w14:textId="77777777" w:rsidR="009E6A68" w:rsidRDefault="009E6A68">
      <w:pPr>
        <w:jc w:val="both"/>
      </w:pPr>
    </w:p>
    <w:p w14:paraId="29E02F96" w14:textId="77777777" w:rsidR="009E6A68" w:rsidRDefault="00000000">
      <w:pPr>
        <w:jc w:val="both"/>
      </w:pPr>
      <w:r>
        <w:t>Oświadczam, że dostarczone przeze mnie ………………………………………………….</w:t>
      </w:r>
    </w:p>
    <w:p w14:paraId="188E5906" w14:textId="77777777" w:rsidR="009E6A68" w:rsidRDefault="00000000">
      <w:pPr>
        <w:ind w:left="3545" w:firstLine="709"/>
        <w:jc w:val="both"/>
      </w:pPr>
      <w:r>
        <w:t>( imię i nazwisko)</w:t>
      </w:r>
    </w:p>
    <w:p w14:paraId="27F9F241" w14:textId="77777777" w:rsidR="009E6A68" w:rsidRDefault="009E6A68">
      <w:pPr>
        <w:ind w:left="3545" w:firstLine="709"/>
        <w:jc w:val="both"/>
      </w:pPr>
    </w:p>
    <w:p w14:paraId="3ACF6E7F" w14:textId="77777777" w:rsidR="009E6A68" w:rsidRDefault="00000000">
      <w:pPr>
        <w:jc w:val="both"/>
      </w:pPr>
      <w:r>
        <w:t>odpady ………………………………………………………………………………………</w:t>
      </w:r>
    </w:p>
    <w:p w14:paraId="42CED188" w14:textId="77777777" w:rsidR="009E6A68" w:rsidRDefault="00000000">
      <w:pPr>
        <w:ind w:left="2836" w:firstLine="709"/>
        <w:jc w:val="both"/>
      </w:pPr>
      <w:r>
        <w:t>(ilość i rodzaj odpadów)</w:t>
      </w:r>
    </w:p>
    <w:p w14:paraId="13492E9E" w14:textId="77777777" w:rsidR="009E6A68" w:rsidRDefault="009E6A68">
      <w:pPr>
        <w:ind w:left="2836" w:firstLine="709"/>
        <w:jc w:val="both"/>
      </w:pPr>
    </w:p>
    <w:p w14:paraId="798E1F90" w14:textId="77777777" w:rsidR="009E6A68" w:rsidRDefault="00000000">
      <w:pPr>
        <w:jc w:val="both"/>
      </w:pPr>
      <w:r>
        <w:t>zostały wytworzone we własnym zakresie przez osoby zamieszkujące wskazane wyżej gospodarstwo domowe i pochodzą z tego gospodarstwa domowego.</w:t>
      </w:r>
    </w:p>
    <w:p w14:paraId="5C5DD20B" w14:textId="77777777" w:rsidR="009E6A68" w:rsidRDefault="009E6A68">
      <w:pPr>
        <w:jc w:val="both"/>
      </w:pPr>
    </w:p>
    <w:p w14:paraId="164FDE38" w14:textId="77777777" w:rsidR="009E6A68" w:rsidRDefault="00000000">
      <w:pPr>
        <w:jc w:val="both"/>
      </w:pPr>
      <w:r>
        <w:t>Oświadczam, że dostarczone odpady komunalne nie zostały wytworzone w wyniku prowadzenia działalności gospodarczej.</w:t>
      </w:r>
    </w:p>
    <w:p w14:paraId="110CC53E" w14:textId="77777777" w:rsidR="009E6A68" w:rsidRDefault="009E6A68"/>
    <w:p w14:paraId="31F78629" w14:textId="77777777" w:rsidR="009E6A68" w:rsidRDefault="009E6A68"/>
    <w:p w14:paraId="7FE293EE" w14:textId="77777777" w:rsidR="009E6A68" w:rsidRDefault="009E6A68"/>
    <w:p w14:paraId="325204C7" w14:textId="77777777" w:rsidR="009E6A68" w:rsidRDefault="009E6A68"/>
    <w:p w14:paraId="0F8E0EC0" w14:textId="77777777" w:rsidR="009E6A68" w:rsidRDefault="00000000">
      <w:pPr>
        <w:ind w:left="5672"/>
      </w:pPr>
      <w:r>
        <w:t>…………………………………….</w:t>
      </w:r>
    </w:p>
    <w:p w14:paraId="57D8A807" w14:textId="77777777" w:rsidR="009E6A68" w:rsidRDefault="00000000">
      <w:pPr>
        <w:ind w:left="5672" w:firstLine="709"/>
      </w:pPr>
      <w:r>
        <w:t>(czytelny podpis)</w:t>
      </w:r>
    </w:p>
    <w:sectPr w:rsidR="009E6A68">
      <w:pgSz w:w="11906" w:h="16838"/>
      <w:pgMar w:top="850" w:right="1134" w:bottom="85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9EDD2" w14:textId="77777777" w:rsidR="007F59ED" w:rsidRDefault="007F59ED">
      <w:r>
        <w:separator/>
      </w:r>
    </w:p>
  </w:endnote>
  <w:endnote w:type="continuationSeparator" w:id="0">
    <w:p w14:paraId="5480489C" w14:textId="77777777" w:rsidR="007F59ED" w:rsidRDefault="007F5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D45CE" w14:textId="77777777" w:rsidR="007F59ED" w:rsidRDefault="007F59ED">
      <w:r>
        <w:rPr>
          <w:color w:val="000000"/>
        </w:rPr>
        <w:separator/>
      </w:r>
    </w:p>
  </w:footnote>
  <w:footnote w:type="continuationSeparator" w:id="0">
    <w:p w14:paraId="4D223044" w14:textId="77777777" w:rsidR="007F59ED" w:rsidRDefault="007F59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E6A68"/>
    <w:rsid w:val="0000710C"/>
    <w:rsid w:val="007F59ED"/>
    <w:rsid w:val="009E6A68"/>
    <w:rsid w:val="00A6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4E2F7"/>
  <w15:docId w15:val="{D951D0D8-8F69-46BD-98A9-3EDBB4D31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Hipercze">
    <w:name w:val="Hyperlink"/>
    <w:basedOn w:val="Domylnaczcionkaakapitu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657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Nowak</dc:creator>
  <cp:lastModifiedBy>Karol Kaziuk</cp:lastModifiedBy>
  <cp:revision>2</cp:revision>
  <cp:lastPrinted>2026-08-27T06:37:00Z</cp:lastPrinted>
  <dcterms:created xsi:type="dcterms:W3CDTF">2026-08-31T08:01:00Z</dcterms:created>
  <dcterms:modified xsi:type="dcterms:W3CDTF">2026-08-31T08:01:00Z</dcterms:modified>
</cp:coreProperties>
</file>