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22AD1" w14:textId="77777777" w:rsidR="005F4D0F" w:rsidRDefault="0000000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2 do Regulaminu wydawania i korzystania z Karty PSZOK</w:t>
      </w:r>
    </w:p>
    <w:p w14:paraId="1F8159E9" w14:textId="77777777" w:rsidR="005F4D0F" w:rsidRDefault="0000000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dla właścicieli nieruchomości zamieszkałych zlokalizowanych na terenie Gminy Miejskiej Hrubieszów na potrzeby gospodarowania odpadami komunalnymi</w:t>
      </w:r>
    </w:p>
    <w:p w14:paraId="40630C26" w14:textId="77777777" w:rsidR="005F4D0F" w:rsidRDefault="005F4D0F">
      <w:pPr>
        <w:ind w:left="5672"/>
        <w:rPr>
          <w:rFonts w:ascii="Times New Roman" w:hAnsi="Times New Roman" w:cs="Times New Roman"/>
          <w:b/>
        </w:rPr>
      </w:pPr>
    </w:p>
    <w:p w14:paraId="32D5D2BD" w14:textId="77777777" w:rsidR="005F4D0F" w:rsidRDefault="005F4D0F">
      <w:pPr>
        <w:ind w:left="5672"/>
        <w:rPr>
          <w:rFonts w:ascii="Times New Roman" w:hAnsi="Times New Roman" w:cs="Times New Roman"/>
          <w:b/>
        </w:rPr>
      </w:pPr>
    </w:p>
    <w:p w14:paraId="50027AB2" w14:textId="77777777" w:rsidR="005F4D0F" w:rsidRDefault="005F4D0F">
      <w:pPr>
        <w:ind w:left="4963" w:firstLine="709"/>
        <w:rPr>
          <w:rFonts w:ascii="Times New Roman" w:hAnsi="Times New Roman" w:cs="Times New Roman"/>
          <w:b/>
        </w:rPr>
      </w:pPr>
    </w:p>
    <w:p w14:paraId="0A29D6EF" w14:textId="77777777" w:rsidR="005F4D0F" w:rsidRDefault="0000000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WNIOSEK O POTWIERDZENIE POSIADANIA TYTUŁU PRAWNEGO DO</w:t>
      </w:r>
    </w:p>
    <w:p w14:paraId="02274141" w14:textId="77777777" w:rsidR="005F4D0F" w:rsidRDefault="0000000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LOKALU W CELU WYDANIA KARTY PSZOK</w:t>
      </w:r>
    </w:p>
    <w:p w14:paraId="36FF1775" w14:textId="77777777" w:rsidR="005F4D0F" w:rsidRDefault="005F4D0F">
      <w:pPr>
        <w:jc w:val="center"/>
        <w:rPr>
          <w:rFonts w:ascii="Times New Roman" w:hAnsi="Times New Roman" w:cs="Times New Roman"/>
          <w:b/>
        </w:rPr>
      </w:pPr>
    </w:p>
    <w:p w14:paraId="7333A9DC" w14:textId="77777777" w:rsidR="005F4D0F" w:rsidRDefault="005F4D0F">
      <w:pPr>
        <w:jc w:val="center"/>
        <w:rPr>
          <w:rFonts w:ascii="Times New Roman" w:hAnsi="Times New Roman" w:cs="Times New Roman"/>
          <w:b/>
        </w:rPr>
      </w:pPr>
    </w:p>
    <w:tbl>
      <w:tblPr>
        <w:tblW w:w="97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9"/>
        <w:gridCol w:w="6488"/>
      </w:tblGrid>
      <w:tr w:rsidR="005F4D0F" w14:paraId="7B718248" w14:textId="77777777">
        <w:tblPrEx>
          <w:tblCellMar>
            <w:top w:w="0" w:type="dxa"/>
            <w:bottom w:w="0" w:type="dxa"/>
          </w:tblCellMar>
        </w:tblPrEx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86345" w14:textId="77777777" w:rsidR="005F4D0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</w:t>
            </w:r>
          </w:p>
          <w:p w14:paraId="7CD51BC3" w14:textId="77777777" w:rsidR="005F4D0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Wnioskodawcy –</w:t>
            </w:r>
          </w:p>
          <w:p w14:paraId="169715E8" w14:textId="77777777" w:rsidR="005F4D0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posiadacza tytułu prawnego lokalu</w:t>
            </w:r>
          </w:p>
        </w:tc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027BE" w14:textId="77777777" w:rsidR="005F4D0F" w:rsidRDefault="005F4D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F4D0F" w14:paraId="5466034F" w14:textId="77777777">
        <w:tblPrEx>
          <w:tblCellMar>
            <w:top w:w="0" w:type="dxa"/>
            <w:bottom w:w="0" w:type="dxa"/>
          </w:tblCellMar>
        </w:tblPrEx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FF154" w14:textId="77777777" w:rsidR="005F4D0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Właściciel/Zarządca</w:t>
            </w:r>
          </w:p>
          <w:p w14:paraId="2EF9F005" w14:textId="77777777" w:rsidR="005F4D0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/Administrator</w:t>
            </w:r>
          </w:p>
          <w:p w14:paraId="4579B4C0" w14:textId="77777777" w:rsidR="005F4D0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nieruchomości</w:t>
            </w:r>
          </w:p>
          <w:p w14:paraId="691807C8" w14:textId="77777777" w:rsidR="005F4D0F" w:rsidRDefault="005F4D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F8249" w14:textId="77777777" w:rsidR="005F4D0F" w:rsidRDefault="005F4D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F4D0F" w14:paraId="760A3FDA" w14:textId="77777777">
        <w:tblPrEx>
          <w:tblCellMar>
            <w:top w:w="0" w:type="dxa"/>
            <w:bottom w:w="0" w:type="dxa"/>
          </w:tblCellMar>
        </w:tblPrEx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9D0E7" w14:textId="77777777" w:rsidR="005F4D0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nieruchomości zamieszkałej</w:t>
            </w:r>
          </w:p>
          <w:p w14:paraId="6FF01AA3" w14:textId="77777777" w:rsidR="005F4D0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(na której powstają</w:t>
            </w:r>
          </w:p>
          <w:p w14:paraId="693ACE8E" w14:textId="77777777" w:rsidR="005F4D0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odpady komunalne)</w:t>
            </w:r>
          </w:p>
          <w:p w14:paraId="10131ACB" w14:textId="77777777" w:rsidR="005F4D0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(ulica nr budynku i nr</w:t>
            </w:r>
          </w:p>
          <w:p w14:paraId="47F7A53A" w14:textId="77777777" w:rsidR="005F4D0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lokalu)</w:t>
            </w:r>
          </w:p>
          <w:p w14:paraId="028A86DA" w14:textId="77777777" w:rsidR="005F4D0F" w:rsidRDefault="005F4D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41870" w14:textId="77777777" w:rsidR="005F4D0F" w:rsidRDefault="005F4D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024083C3" w14:textId="77777777" w:rsidR="005F4D0F" w:rsidRDefault="005F4D0F">
      <w:pPr>
        <w:rPr>
          <w:rFonts w:ascii="Times New Roman" w:hAnsi="Times New Roman" w:cs="Times New Roman"/>
        </w:rPr>
      </w:pPr>
    </w:p>
    <w:p w14:paraId="000B832C" w14:textId="77777777" w:rsidR="005F4D0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Informacja dla mieszkańca:</w:t>
      </w:r>
    </w:p>
    <w:p w14:paraId="54B3CC5C" w14:textId="77777777" w:rsidR="005F4D0F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Karta wydawana jest w Wydziale Gospodarki Komunalnej i Ochronie Środowiska Urzędu Miasta, ul. 1 Maja 15 (pokój 12).</w:t>
      </w:r>
    </w:p>
    <w:p w14:paraId="10B3B7B1" w14:textId="77777777" w:rsidR="005F4D0F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Karta upoważnia do oddania odpadów komunalnych w PSZOK-u na okres zamieszkiwania w lokalu mieszkalnym mieszczącym się w budynku wielolokalowym.</w:t>
      </w:r>
    </w:p>
    <w:p w14:paraId="599AB4C6" w14:textId="77777777" w:rsidR="005F4D0F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Odpady komunalne oddane do PSZOK będą przyjmowane wyłącznie z nieruchomości, na którą wydano kartę.</w:t>
      </w:r>
    </w:p>
    <w:p w14:paraId="1F1607F8" w14:textId="77777777" w:rsidR="005F4D0F" w:rsidRDefault="005F4D0F">
      <w:pPr>
        <w:rPr>
          <w:rFonts w:ascii="Times New Roman" w:hAnsi="Times New Roman" w:cs="Times New Roman"/>
        </w:rPr>
      </w:pPr>
    </w:p>
    <w:p w14:paraId="2B3C681F" w14:textId="77777777" w:rsidR="005F4D0F" w:rsidRDefault="005F4D0F">
      <w:pPr>
        <w:rPr>
          <w:rFonts w:ascii="Times New Roman" w:hAnsi="Times New Roman" w:cs="Times New Roman"/>
        </w:rPr>
      </w:pPr>
    </w:p>
    <w:p w14:paraId="47733B7D" w14:textId="77777777" w:rsidR="005F4D0F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Zapoznałem się z wyżej wymienioną informacją dla mieszkańca dotyczącą korzystania z karty PSZOK.</w:t>
      </w:r>
    </w:p>
    <w:p w14:paraId="2ABDF62A" w14:textId="77777777" w:rsidR="005F4D0F" w:rsidRDefault="005F4D0F">
      <w:pPr>
        <w:jc w:val="both"/>
        <w:rPr>
          <w:rFonts w:ascii="Times New Roman" w:hAnsi="Times New Roman" w:cs="Times New Roman"/>
        </w:rPr>
      </w:pPr>
    </w:p>
    <w:p w14:paraId="5499753C" w14:textId="77777777" w:rsidR="005F4D0F" w:rsidRDefault="00000000">
      <w:pPr>
        <w:ind w:left="3545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..………..………………………………………</w:t>
      </w:r>
    </w:p>
    <w:p w14:paraId="1E335FAE" w14:textId="77777777" w:rsidR="005F4D0F" w:rsidRDefault="00000000">
      <w:pPr>
        <w:ind w:left="4254"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 i podpis wnioskodawcy</w:t>
      </w:r>
    </w:p>
    <w:p w14:paraId="33EA6ABB" w14:textId="77777777" w:rsidR="005F4D0F" w:rsidRDefault="005F4D0F">
      <w:pPr>
        <w:ind w:left="2127" w:firstLine="709"/>
        <w:rPr>
          <w:rFonts w:ascii="Times New Roman" w:hAnsi="Times New Roman" w:cs="Times New Roman"/>
          <w:sz w:val="20"/>
          <w:szCs w:val="20"/>
        </w:rPr>
      </w:pPr>
    </w:p>
    <w:p w14:paraId="430D5D94" w14:textId="77777777" w:rsidR="005F4D0F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Zaświadcza się, że wnioskodawca posiada tytuł prawny do wyżej wymienionego lokalu który został ujęty w deklaracji za gospodarowanie odpadami komunalnymi.</w:t>
      </w:r>
    </w:p>
    <w:p w14:paraId="72CBC1D7" w14:textId="77777777" w:rsidR="005F4D0F" w:rsidRDefault="005F4D0F">
      <w:pPr>
        <w:rPr>
          <w:rFonts w:ascii="Times New Roman" w:hAnsi="Times New Roman" w:cs="Times New Roman"/>
        </w:rPr>
      </w:pPr>
    </w:p>
    <w:p w14:paraId="0DD85576" w14:textId="77777777" w:rsidR="005F4D0F" w:rsidRDefault="005F4D0F">
      <w:pPr>
        <w:rPr>
          <w:rFonts w:ascii="Times New Roman" w:hAnsi="Times New Roman" w:cs="Times New Roman"/>
        </w:rPr>
      </w:pPr>
    </w:p>
    <w:p w14:paraId="3F534930" w14:textId="77777777" w:rsidR="005F4D0F" w:rsidRDefault="005F4D0F">
      <w:pPr>
        <w:rPr>
          <w:rFonts w:ascii="Times New Roman" w:hAnsi="Times New Roman" w:cs="Times New Roman"/>
        </w:rPr>
      </w:pPr>
    </w:p>
    <w:p w14:paraId="792B8E8D" w14:textId="77777777" w:rsidR="005F4D0F" w:rsidRDefault="00000000">
      <w:pPr>
        <w:ind w:left="4254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</w:t>
      </w:r>
    </w:p>
    <w:p w14:paraId="1708A871" w14:textId="77777777" w:rsidR="005F4D0F" w:rsidRDefault="00000000">
      <w:pPr>
        <w:ind w:left="5672"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Data, pieczęć i podpis </w:t>
      </w:r>
    </w:p>
    <w:p w14:paraId="4232BC36" w14:textId="77777777" w:rsidR="005F4D0F" w:rsidRDefault="00000000">
      <w:pPr>
        <w:ind w:left="4254"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właściciela, zarządcy/administratora nieruchomości</w:t>
      </w:r>
    </w:p>
    <w:p w14:paraId="2F6B3032" w14:textId="77777777" w:rsidR="005F4D0F" w:rsidRDefault="005F4D0F">
      <w:pPr>
        <w:rPr>
          <w:rFonts w:ascii="Times New Roman" w:hAnsi="Times New Roman" w:cs="Times New Roman"/>
        </w:rPr>
      </w:pPr>
    </w:p>
    <w:p w14:paraId="3E24BA11" w14:textId="77777777" w:rsidR="005F4D0F" w:rsidRDefault="005F4D0F">
      <w:pPr>
        <w:rPr>
          <w:rFonts w:ascii="Times New Roman" w:hAnsi="Times New Roman" w:cs="Times New Roman"/>
        </w:rPr>
      </w:pPr>
    </w:p>
    <w:sectPr w:rsidR="005F4D0F">
      <w:pgSz w:w="11906" w:h="16838"/>
      <w:pgMar w:top="850" w:right="1134" w:bottom="85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848F2" w14:textId="77777777" w:rsidR="00DC3E66" w:rsidRDefault="00DC3E66">
      <w:r>
        <w:separator/>
      </w:r>
    </w:p>
  </w:endnote>
  <w:endnote w:type="continuationSeparator" w:id="0">
    <w:p w14:paraId="252A06C5" w14:textId="77777777" w:rsidR="00DC3E66" w:rsidRDefault="00DC3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AEEBB" w14:textId="77777777" w:rsidR="00DC3E66" w:rsidRDefault="00DC3E66">
      <w:r>
        <w:rPr>
          <w:color w:val="000000"/>
        </w:rPr>
        <w:separator/>
      </w:r>
    </w:p>
  </w:footnote>
  <w:footnote w:type="continuationSeparator" w:id="0">
    <w:p w14:paraId="628B65BB" w14:textId="77777777" w:rsidR="00DC3E66" w:rsidRDefault="00DC3E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F4D0F"/>
    <w:rsid w:val="00436451"/>
    <w:rsid w:val="005F4D0F"/>
    <w:rsid w:val="006835EE"/>
    <w:rsid w:val="00DC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64EBB"/>
  <w15:docId w15:val="{46518657-3DB7-426F-97C9-E24C4F64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Hipercze">
    <w:name w:val="Hyperlink"/>
    <w:basedOn w:val="Domylnaczcionkaakapitu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Nowak</dc:creator>
  <cp:lastModifiedBy>Karol Kaziuk</cp:lastModifiedBy>
  <cp:revision>2</cp:revision>
  <cp:lastPrinted>2026-08-27T06:34:00Z</cp:lastPrinted>
  <dcterms:created xsi:type="dcterms:W3CDTF">2026-08-31T08:00:00Z</dcterms:created>
  <dcterms:modified xsi:type="dcterms:W3CDTF">2026-08-31T08:00:00Z</dcterms:modified>
</cp:coreProperties>
</file>